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E4" w:rsidRPr="005313A2" w:rsidRDefault="00F249E4" w:rsidP="005313A2">
      <w:pPr>
        <w:jc w:val="center"/>
        <w:rPr>
          <w:b/>
          <w:color w:val="FF0000"/>
          <w:sz w:val="40"/>
          <w:szCs w:val="40"/>
        </w:rPr>
      </w:pPr>
      <w:r w:rsidRPr="005313A2">
        <w:rPr>
          <w:b/>
          <w:color w:val="FF0000"/>
          <w:sz w:val="40"/>
          <w:szCs w:val="40"/>
        </w:rPr>
        <w:t>В  н  и  м  а  н  и  е  !!!</w:t>
      </w:r>
    </w:p>
    <w:p w:rsidR="00F249E4" w:rsidRPr="005313A2" w:rsidRDefault="00F249E4" w:rsidP="005313A2">
      <w:pPr>
        <w:jc w:val="center"/>
        <w:rPr>
          <w:b/>
          <w:color w:val="0070C0"/>
          <w:sz w:val="32"/>
          <w:szCs w:val="32"/>
        </w:rPr>
      </w:pPr>
      <w:r w:rsidRPr="005313A2">
        <w:rPr>
          <w:b/>
          <w:color w:val="0070C0"/>
          <w:sz w:val="32"/>
          <w:szCs w:val="32"/>
        </w:rPr>
        <w:t>У вас есть шанс</w:t>
      </w:r>
    </w:p>
    <w:p w:rsidR="00F249E4" w:rsidRPr="005313A2" w:rsidRDefault="00F249E4" w:rsidP="005313A2">
      <w:pPr>
        <w:jc w:val="center"/>
        <w:rPr>
          <w:b/>
          <w:sz w:val="32"/>
          <w:szCs w:val="32"/>
        </w:rPr>
      </w:pPr>
      <w:r w:rsidRPr="005313A2">
        <w:rPr>
          <w:b/>
          <w:color w:val="0070C0"/>
          <w:sz w:val="32"/>
          <w:szCs w:val="32"/>
        </w:rPr>
        <w:t xml:space="preserve">сделать </w:t>
      </w:r>
      <w:r w:rsidRPr="005313A2">
        <w:rPr>
          <w:b/>
          <w:color w:val="FF0000"/>
          <w:sz w:val="40"/>
          <w:szCs w:val="40"/>
        </w:rPr>
        <w:t>огромный подарок</w:t>
      </w:r>
    </w:p>
    <w:p w:rsidR="00F249E4" w:rsidRPr="005313A2" w:rsidRDefault="00F249E4" w:rsidP="005313A2">
      <w:pPr>
        <w:jc w:val="center"/>
        <w:rPr>
          <w:b/>
          <w:color w:val="0070C0"/>
          <w:sz w:val="32"/>
          <w:szCs w:val="32"/>
        </w:rPr>
      </w:pPr>
      <w:r w:rsidRPr="005313A2">
        <w:rPr>
          <w:b/>
          <w:color w:val="0070C0"/>
          <w:sz w:val="32"/>
          <w:szCs w:val="32"/>
        </w:rPr>
        <w:t>и себе и своему коллективу!!!</w:t>
      </w:r>
    </w:p>
    <w:p w:rsidR="00F249E4" w:rsidRPr="005313A2" w:rsidRDefault="00F249E4" w:rsidP="00EA00B7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З</w:t>
      </w:r>
      <w:r w:rsidRPr="005313A2">
        <w:rPr>
          <w:b/>
          <w:color w:val="FF0000"/>
          <w:sz w:val="40"/>
          <w:szCs w:val="40"/>
          <w:u w:val="single"/>
        </w:rPr>
        <w:t>а</w:t>
      </w:r>
      <w:r w:rsidRPr="00E3117D">
        <w:rPr>
          <w:b/>
          <w:color w:val="FF0000"/>
          <w:sz w:val="40"/>
          <w:szCs w:val="40"/>
        </w:rPr>
        <w:t xml:space="preserve">  </w:t>
      </w:r>
      <w:r w:rsidRPr="005313A2">
        <w:rPr>
          <w:b/>
          <w:color w:val="FF0000"/>
          <w:sz w:val="40"/>
          <w:szCs w:val="40"/>
          <w:u w:val="single"/>
        </w:rPr>
        <w:t>полцены</w:t>
      </w:r>
    </w:p>
    <w:p w:rsidR="00F249E4" w:rsidRPr="005313A2" w:rsidRDefault="00F249E4" w:rsidP="00EA00B7">
      <w:pPr>
        <w:jc w:val="center"/>
        <w:rPr>
          <w:b/>
          <w:color w:val="FF0000"/>
          <w:sz w:val="40"/>
          <w:szCs w:val="40"/>
          <w:u w:val="single"/>
        </w:rPr>
      </w:pPr>
      <w:r w:rsidRPr="005313A2">
        <w:rPr>
          <w:b/>
          <w:color w:val="FF0000"/>
          <w:sz w:val="40"/>
          <w:szCs w:val="40"/>
          <w:u w:val="single"/>
        </w:rPr>
        <w:t>или совершенно бесплатно!!!!!!!</w:t>
      </w:r>
    </w:p>
    <w:p w:rsidR="00F249E4" w:rsidRPr="005313A2" w:rsidRDefault="00F249E4" w:rsidP="005313A2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В</w:t>
      </w:r>
      <w:r w:rsidRPr="005313A2">
        <w:rPr>
          <w:b/>
          <w:color w:val="FF0000"/>
          <w:sz w:val="40"/>
          <w:szCs w:val="40"/>
        </w:rPr>
        <w:t xml:space="preserve"> Москву</w:t>
      </w:r>
    </w:p>
    <w:p w:rsidR="00F249E4" w:rsidRPr="005313A2" w:rsidRDefault="00F249E4" w:rsidP="005313A2">
      <w:pPr>
        <w:jc w:val="center"/>
        <w:rPr>
          <w:b/>
          <w:color w:val="FF0000"/>
          <w:sz w:val="40"/>
          <w:szCs w:val="40"/>
        </w:rPr>
      </w:pPr>
      <w:r w:rsidRPr="005313A2">
        <w:rPr>
          <w:b/>
          <w:color w:val="FF0000"/>
          <w:sz w:val="40"/>
          <w:szCs w:val="40"/>
        </w:rPr>
        <w:t>на конкурс</w:t>
      </w:r>
    </w:p>
    <w:p w:rsidR="00F249E4" w:rsidRPr="005313A2" w:rsidRDefault="00F249E4" w:rsidP="005313A2">
      <w:pPr>
        <w:jc w:val="center"/>
        <w:rPr>
          <w:b/>
          <w:sz w:val="32"/>
          <w:szCs w:val="32"/>
        </w:rPr>
      </w:pPr>
      <w:r w:rsidRPr="005313A2">
        <w:rPr>
          <w:b/>
          <w:color w:val="0070C0"/>
          <w:sz w:val="32"/>
          <w:szCs w:val="32"/>
        </w:rPr>
        <w:t xml:space="preserve">до  </w:t>
      </w:r>
      <w:r w:rsidRPr="005313A2">
        <w:rPr>
          <w:b/>
          <w:color w:val="FF0000"/>
          <w:sz w:val="40"/>
          <w:szCs w:val="40"/>
        </w:rPr>
        <w:t>30 человек</w:t>
      </w:r>
      <w:r w:rsidRPr="005313A2">
        <w:rPr>
          <w:b/>
          <w:sz w:val="40"/>
          <w:szCs w:val="40"/>
        </w:rPr>
        <w:t xml:space="preserve"> </w:t>
      </w:r>
      <w:r w:rsidRPr="005313A2">
        <w:rPr>
          <w:b/>
          <w:sz w:val="32"/>
          <w:szCs w:val="32"/>
        </w:rPr>
        <w:t xml:space="preserve"> </w:t>
      </w:r>
      <w:r w:rsidRPr="005313A2">
        <w:rPr>
          <w:b/>
          <w:color w:val="0070C0"/>
          <w:sz w:val="32"/>
          <w:szCs w:val="32"/>
        </w:rPr>
        <w:t>вашего коллектива</w:t>
      </w:r>
    </w:p>
    <w:p w:rsidR="00F249E4" w:rsidRPr="005313A2" w:rsidRDefault="00F249E4" w:rsidP="005313A2">
      <w:pPr>
        <w:jc w:val="center"/>
        <w:rPr>
          <w:b/>
          <w:color w:val="00B050"/>
          <w:sz w:val="32"/>
          <w:szCs w:val="32"/>
        </w:rPr>
      </w:pPr>
      <w:r w:rsidRPr="005313A2">
        <w:rPr>
          <w:b/>
          <w:color w:val="00B050"/>
          <w:sz w:val="32"/>
          <w:szCs w:val="32"/>
        </w:rPr>
        <w:t>Нигде больше такого предложения не было и нет!!!</w:t>
      </w:r>
    </w:p>
    <w:p w:rsidR="00F249E4" w:rsidRPr="005313A2" w:rsidRDefault="00F249E4" w:rsidP="005313A2">
      <w:pPr>
        <w:jc w:val="center"/>
        <w:rPr>
          <w:b/>
          <w:color w:val="FF0000"/>
          <w:sz w:val="40"/>
          <w:szCs w:val="40"/>
        </w:rPr>
      </w:pPr>
      <w:r w:rsidRPr="005313A2">
        <w:rPr>
          <w:b/>
          <w:color w:val="FF0000"/>
          <w:sz w:val="40"/>
          <w:szCs w:val="40"/>
        </w:rPr>
        <w:t>Успейте</w:t>
      </w:r>
      <w:r>
        <w:rPr>
          <w:b/>
          <w:color w:val="FF0000"/>
          <w:sz w:val="40"/>
          <w:szCs w:val="40"/>
        </w:rPr>
        <w:t>,</w:t>
      </w:r>
      <w:r w:rsidRPr="005313A2">
        <w:rPr>
          <w:b/>
          <w:color w:val="FF0000"/>
          <w:sz w:val="40"/>
          <w:szCs w:val="40"/>
        </w:rPr>
        <w:t xml:space="preserve"> пока есть возможность!!!!!</w:t>
      </w:r>
    </w:p>
    <w:p w:rsidR="00F249E4" w:rsidRPr="005313A2" w:rsidRDefault="00F249E4" w:rsidP="005313A2">
      <w:pPr>
        <w:jc w:val="center"/>
        <w:rPr>
          <w:b/>
          <w:color w:val="00B050"/>
          <w:sz w:val="32"/>
          <w:szCs w:val="32"/>
        </w:rPr>
      </w:pPr>
      <w:r w:rsidRPr="005313A2">
        <w:rPr>
          <w:b/>
          <w:color w:val="00B050"/>
          <w:sz w:val="32"/>
          <w:szCs w:val="32"/>
        </w:rPr>
        <w:t>Старт программы 01 июня 2020 года!!!</w:t>
      </w:r>
    </w:p>
    <w:p w:rsidR="00F249E4" w:rsidRPr="005313A2" w:rsidRDefault="00F249E4" w:rsidP="005313A2">
      <w:pPr>
        <w:jc w:val="center"/>
        <w:rPr>
          <w:b/>
          <w:color w:val="00B050"/>
          <w:sz w:val="32"/>
          <w:szCs w:val="32"/>
        </w:rPr>
      </w:pPr>
      <w:r w:rsidRPr="005313A2">
        <w:rPr>
          <w:b/>
          <w:color w:val="00B050"/>
          <w:sz w:val="32"/>
          <w:szCs w:val="32"/>
        </w:rPr>
        <w:t>Подведение итогов 01 июля 2020 года!!!!</w:t>
      </w:r>
    </w:p>
    <w:p w:rsidR="00F249E4" w:rsidRDefault="00F249E4" w:rsidP="005313A2">
      <w:pPr>
        <w:jc w:val="center"/>
        <w:rPr>
          <w:b/>
          <w:color w:val="FF0000"/>
          <w:sz w:val="40"/>
          <w:szCs w:val="40"/>
        </w:rPr>
      </w:pPr>
      <w:r w:rsidRPr="005313A2">
        <w:rPr>
          <w:b/>
          <w:sz w:val="32"/>
          <w:szCs w:val="32"/>
        </w:rPr>
        <w:t xml:space="preserve">     </w:t>
      </w:r>
      <w:r w:rsidRPr="005313A2">
        <w:rPr>
          <w:b/>
          <w:color w:val="FF0000"/>
          <w:sz w:val="40"/>
          <w:szCs w:val="40"/>
        </w:rPr>
        <w:t>Не опоздайте!!!!!!!</w:t>
      </w:r>
    </w:p>
    <w:p w:rsidR="00F249E4" w:rsidRDefault="00F249E4" w:rsidP="00E3117D">
      <w:pPr>
        <w:ind w:left="-540" w:right="-464"/>
        <w:jc w:val="center"/>
        <w:rPr>
          <w:rFonts w:ascii="Arial" w:hAnsi="Arial" w:cs="Arial"/>
        </w:rPr>
      </w:pPr>
      <w:r w:rsidRPr="008260C3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2pt;height:127.2pt">
            <v:imagedata r:id="rId5" o:title=""/>
          </v:shape>
        </w:pict>
      </w:r>
      <w:r>
        <w:rPr>
          <w:rFonts w:ascii="Arial" w:hAnsi="Arial" w:cs="Arial"/>
        </w:rPr>
        <w:t xml:space="preserve">  </w:t>
      </w:r>
      <w:r w:rsidRPr="008260C3">
        <w:rPr>
          <w:rFonts w:ascii="Arial" w:hAnsi="Arial" w:cs="Arial"/>
        </w:rPr>
        <w:pict>
          <v:shape id="_x0000_i1026" type="#_x0000_t75" style="width:187.8pt;height:125.4pt">
            <v:imagedata r:id="rId6" o:title=""/>
          </v:shape>
        </w:pict>
      </w:r>
      <w:r>
        <w:rPr>
          <w:rFonts w:ascii="Arial" w:hAnsi="Arial" w:cs="Arial"/>
        </w:rPr>
        <w:t xml:space="preserve"> </w:t>
      </w:r>
    </w:p>
    <w:p w:rsidR="00F249E4" w:rsidRDefault="00F249E4" w:rsidP="00E3117D">
      <w:pPr>
        <w:ind w:left="-540" w:right="-464"/>
        <w:jc w:val="center"/>
        <w:rPr>
          <w:rFonts w:ascii="Arial" w:hAnsi="Arial" w:cs="Arial"/>
        </w:rPr>
      </w:pPr>
      <w:r w:rsidRPr="008260C3">
        <w:rPr>
          <w:rFonts w:ascii="Arial" w:hAnsi="Arial" w:cs="Arial"/>
        </w:rPr>
        <w:pict>
          <v:shape id="_x0000_i1027" type="#_x0000_t75" style="width:256.2pt;height:112.2pt">
            <v:imagedata r:id="rId7" o:title=""/>
          </v:shape>
        </w:pict>
      </w:r>
    </w:p>
    <w:p w:rsidR="00F249E4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</w:p>
    <w:p w:rsidR="00F249E4" w:rsidRPr="00631A1E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 w:rsidRPr="00631A1E">
        <w:rPr>
          <w:color w:val="0070C0"/>
          <w:sz w:val="32"/>
          <w:szCs w:val="32"/>
        </w:rPr>
        <w:t>1 июня 2020 года стартует программа</w:t>
      </w:r>
    </w:p>
    <w:p w:rsidR="00F249E4" w:rsidRPr="00631A1E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 w:rsidRPr="00631A1E">
        <w:rPr>
          <w:color w:val="0070C0"/>
          <w:sz w:val="32"/>
          <w:szCs w:val="32"/>
        </w:rPr>
        <w:t xml:space="preserve">и каждый </w:t>
      </w:r>
      <w:r>
        <w:rPr>
          <w:color w:val="0070C0"/>
          <w:sz w:val="32"/>
          <w:szCs w:val="32"/>
        </w:rPr>
        <w:t>коллектив</w:t>
      </w:r>
      <w:r w:rsidRPr="00631A1E">
        <w:rPr>
          <w:color w:val="0070C0"/>
          <w:sz w:val="32"/>
          <w:szCs w:val="32"/>
        </w:rPr>
        <w:t xml:space="preserve"> сможет получить шанс</w:t>
      </w:r>
    </w:p>
    <w:p w:rsidR="00F249E4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участвовать в одном из наших фестивалей</w:t>
      </w:r>
      <w:r w:rsidRPr="00631A1E">
        <w:rPr>
          <w:color w:val="0070C0"/>
          <w:sz w:val="32"/>
          <w:szCs w:val="32"/>
        </w:rPr>
        <w:t xml:space="preserve"> в Москв</w:t>
      </w:r>
      <w:r>
        <w:rPr>
          <w:color w:val="0070C0"/>
          <w:sz w:val="32"/>
          <w:szCs w:val="32"/>
        </w:rPr>
        <w:t>е</w:t>
      </w:r>
    </w:p>
    <w:p w:rsidR="00F249E4" w:rsidRPr="00631A1E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 w:rsidRPr="00631A1E">
        <w:rPr>
          <w:color w:val="0070C0"/>
          <w:sz w:val="32"/>
          <w:szCs w:val="32"/>
        </w:rPr>
        <w:t>в составе до 30 человек участников и сопровождающих</w:t>
      </w:r>
    </w:p>
    <w:p w:rsidR="00F249E4" w:rsidRPr="00981E1E" w:rsidRDefault="00F249E4" w:rsidP="00E3117D">
      <w:pPr>
        <w:spacing w:line="240" w:lineRule="auto"/>
        <w:jc w:val="center"/>
        <w:rPr>
          <w:b/>
          <w:color w:val="0070C0"/>
          <w:sz w:val="32"/>
          <w:szCs w:val="32"/>
          <w:u w:val="single"/>
        </w:rPr>
      </w:pPr>
      <w:r w:rsidRPr="00981E1E">
        <w:rPr>
          <w:b/>
          <w:color w:val="0070C0"/>
          <w:sz w:val="32"/>
          <w:szCs w:val="32"/>
          <w:u w:val="single"/>
        </w:rPr>
        <w:t>или за половину фестивального взноса</w:t>
      </w:r>
    </w:p>
    <w:p w:rsidR="00F249E4" w:rsidRPr="00631A1E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 w:rsidRPr="00631A1E">
        <w:rPr>
          <w:color w:val="0070C0"/>
          <w:sz w:val="32"/>
          <w:szCs w:val="32"/>
        </w:rPr>
        <w:t>(сегодня взнос за 5дней /4 ночи в Москве на конкурсе с проживанием в гостинице «Космос»</w:t>
      </w:r>
    </w:p>
    <w:p w:rsidR="00F249E4" w:rsidRPr="00631A1E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 w:rsidRPr="00631A1E">
        <w:rPr>
          <w:color w:val="0070C0"/>
          <w:sz w:val="32"/>
          <w:szCs w:val="32"/>
        </w:rPr>
        <w:t>составляет 11000 рублей с человека – половина взноса это всего 5500 рублей с человека)</w:t>
      </w:r>
    </w:p>
    <w:p w:rsidR="00F249E4" w:rsidRPr="00981E1E" w:rsidRDefault="00F249E4" w:rsidP="00E3117D">
      <w:pPr>
        <w:spacing w:line="240" w:lineRule="auto"/>
        <w:jc w:val="center"/>
        <w:rPr>
          <w:b/>
          <w:color w:val="0070C0"/>
          <w:sz w:val="32"/>
          <w:szCs w:val="32"/>
          <w:u w:val="single"/>
        </w:rPr>
      </w:pPr>
      <w:r w:rsidRPr="00981E1E">
        <w:rPr>
          <w:b/>
          <w:color w:val="0070C0"/>
          <w:sz w:val="32"/>
          <w:szCs w:val="32"/>
          <w:u w:val="single"/>
        </w:rPr>
        <w:t>или вообще бесплатно</w:t>
      </w:r>
    </w:p>
    <w:p w:rsidR="00F249E4" w:rsidRPr="00631A1E" w:rsidRDefault="00F249E4" w:rsidP="00E3117D">
      <w:pPr>
        <w:spacing w:line="240" w:lineRule="auto"/>
        <w:jc w:val="center"/>
        <w:rPr>
          <w:color w:val="0070C0"/>
          <w:sz w:val="32"/>
          <w:szCs w:val="32"/>
        </w:rPr>
      </w:pPr>
      <w:r w:rsidRPr="00631A1E">
        <w:rPr>
          <w:color w:val="0070C0"/>
          <w:sz w:val="32"/>
          <w:szCs w:val="32"/>
        </w:rPr>
        <w:t>(если вы проживаете самостоятельно или приехали без ночевок)!</w:t>
      </w:r>
    </w:p>
    <w:p w:rsidR="00F249E4" w:rsidRPr="006550AB" w:rsidRDefault="00F249E4" w:rsidP="00E3117D">
      <w:pPr>
        <w:spacing w:line="240" w:lineRule="auto"/>
        <w:jc w:val="center"/>
        <w:rPr>
          <w:color w:val="984806"/>
          <w:sz w:val="32"/>
          <w:szCs w:val="32"/>
        </w:rPr>
      </w:pPr>
      <w:r w:rsidRPr="006550AB">
        <w:rPr>
          <w:color w:val="984806"/>
          <w:sz w:val="32"/>
          <w:szCs w:val="32"/>
        </w:rPr>
        <w:t xml:space="preserve">Это дает возможность практически каждому участнику вашего коллектива действительно </w:t>
      </w:r>
      <w:r>
        <w:rPr>
          <w:color w:val="984806"/>
          <w:sz w:val="32"/>
          <w:szCs w:val="32"/>
        </w:rPr>
        <w:t>по</w:t>
      </w:r>
      <w:r w:rsidRPr="006550AB">
        <w:rPr>
          <w:color w:val="984806"/>
          <w:sz w:val="32"/>
          <w:szCs w:val="32"/>
        </w:rPr>
        <w:t>участвовать</w:t>
      </w:r>
      <w:r>
        <w:rPr>
          <w:color w:val="984806"/>
          <w:sz w:val="32"/>
          <w:szCs w:val="32"/>
        </w:rPr>
        <w:t xml:space="preserve"> в наших прекрасных конкурсах и отдохнуть в Москве!</w:t>
      </w:r>
    </w:p>
    <w:p w:rsidR="00F249E4" w:rsidRPr="006550AB" w:rsidRDefault="00F249E4" w:rsidP="00E3117D">
      <w:pPr>
        <w:spacing w:line="240" w:lineRule="auto"/>
        <w:jc w:val="center"/>
        <w:rPr>
          <w:color w:val="984806"/>
          <w:sz w:val="32"/>
          <w:szCs w:val="32"/>
        </w:rPr>
      </w:pPr>
      <w:r w:rsidRPr="006550AB">
        <w:rPr>
          <w:color w:val="984806"/>
          <w:sz w:val="32"/>
          <w:szCs w:val="32"/>
        </w:rPr>
        <w:t>Для участия в данной программе необходимо</w:t>
      </w:r>
    </w:p>
    <w:p w:rsidR="00F249E4" w:rsidRDefault="00F249E4" w:rsidP="00E3117D">
      <w:pPr>
        <w:spacing w:line="240" w:lineRule="auto"/>
        <w:jc w:val="center"/>
        <w:rPr>
          <w:color w:val="984806"/>
          <w:sz w:val="32"/>
          <w:szCs w:val="32"/>
        </w:rPr>
      </w:pPr>
      <w:r w:rsidRPr="006550AB">
        <w:rPr>
          <w:color w:val="984806"/>
          <w:sz w:val="32"/>
          <w:szCs w:val="32"/>
        </w:rPr>
        <w:t xml:space="preserve">лишь перечислить на </w:t>
      </w:r>
      <w:r>
        <w:rPr>
          <w:color w:val="984806"/>
          <w:sz w:val="32"/>
          <w:szCs w:val="32"/>
        </w:rPr>
        <w:t>счет нашего Фонда «Содружество»</w:t>
      </w:r>
    </w:p>
    <w:p w:rsidR="00F249E4" w:rsidRDefault="00F249E4" w:rsidP="00E3117D">
      <w:pPr>
        <w:spacing w:line="240" w:lineRule="auto"/>
        <w:jc w:val="center"/>
        <w:rPr>
          <w:color w:val="984806"/>
          <w:sz w:val="32"/>
          <w:szCs w:val="32"/>
        </w:rPr>
      </w:pPr>
      <w:r w:rsidRPr="006550AB">
        <w:rPr>
          <w:color w:val="984806"/>
          <w:sz w:val="32"/>
          <w:szCs w:val="32"/>
        </w:rPr>
        <w:t xml:space="preserve">всего </w:t>
      </w:r>
      <w:r w:rsidRPr="00631A1E">
        <w:rPr>
          <w:b/>
          <w:color w:val="C00000"/>
          <w:sz w:val="32"/>
          <w:szCs w:val="32"/>
        </w:rPr>
        <w:t>одну тысячу рублей</w:t>
      </w:r>
    </w:p>
    <w:p w:rsidR="00F249E4" w:rsidRPr="006550AB" w:rsidRDefault="00F249E4" w:rsidP="00E3117D">
      <w:pPr>
        <w:spacing w:line="240" w:lineRule="auto"/>
        <w:jc w:val="center"/>
        <w:rPr>
          <w:color w:val="984806"/>
          <w:sz w:val="32"/>
          <w:szCs w:val="32"/>
        </w:rPr>
      </w:pPr>
      <w:r w:rsidRPr="006550AB">
        <w:rPr>
          <w:color w:val="984806"/>
          <w:sz w:val="32"/>
          <w:szCs w:val="32"/>
        </w:rPr>
        <w:t>и дать этот прекрасный шанс себе и своему коллективу!!!</w:t>
      </w:r>
    </w:p>
    <w:p w:rsidR="00F249E4" w:rsidRPr="006550AB" w:rsidRDefault="00F249E4" w:rsidP="00E3117D">
      <w:pPr>
        <w:spacing w:line="240" w:lineRule="auto"/>
        <w:jc w:val="center"/>
        <w:rPr>
          <w:color w:val="984806"/>
          <w:sz w:val="32"/>
          <w:szCs w:val="32"/>
        </w:rPr>
      </w:pPr>
      <w:r w:rsidRPr="006550AB">
        <w:rPr>
          <w:color w:val="984806"/>
          <w:sz w:val="32"/>
          <w:szCs w:val="32"/>
        </w:rPr>
        <w:t>Подведение итогов мы начнем 01 июля 2020 года!</w:t>
      </w:r>
    </w:p>
    <w:p w:rsidR="00F249E4" w:rsidRPr="00631A1E" w:rsidRDefault="00F249E4" w:rsidP="00E3117D">
      <w:pPr>
        <w:spacing w:line="240" w:lineRule="auto"/>
        <w:jc w:val="center"/>
        <w:rPr>
          <w:color w:val="FF0000"/>
          <w:sz w:val="32"/>
          <w:szCs w:val="32"/>
        </w:rPr>
      </w:pPr>
      <w:r w:rsidRPr="00631A1E">
        <w:rPr>
          <w:color w:val="FF0000"/>
          <w:sz w:val="32"/>
          <w:szCs w:val="32"/>
        </w:rPr>
        <w:t>Если вы войдете в число первых тысячи участников – вы получаете для своего коллектива бесплатно еще один шанс!!!</w:t>
      </w:r>
    </w:p>
    <w:p w:rsidR="00F249E4" w:rsidRPr="00631A1E" w:rsidRDefault="00F249E4" w:rsidP="00E3117D">
      <w:pPr>
        <w:spacing w:line="240" w:lineRule="auto"/>
        <w:jc w:val="center"/>
        <w:rPr>
          <w:color w:val="CC3399"/>
          <w:sz w:val="32"/>
          <w:szCs w:val="32"/>
        </w:rPr>
      </w:pPr>
      <w:r w:rsidRPr="00631A1E">
        <w:rPr>
          <w:color w:val="CC3399"/>
          <w:sz w:val="32"/>
          <w:szCs w:val="32"/>
        </w:rPr>
        <w:t>Если же вы войдете  в первые сто участников –</w:t>
      </w:r>
    </w:p>
    <w:p w:rsidR="00F249E4" w:rsidRPr="00631A1E" w:rsidRDefault="00F249E4" w:rsidP="00E3117D">
      <w:pPr>
        <w:spacing w:line="240" w:lineRule="auto"/>
        <w:jc w:val="center"/>
        <w:rPr>
          <w:color w:val="CC3399"/>
          <w:sz w:val="32"/>
          <w:szCs w:val="32"/>
        </w:rPr>
      </w:pPr>
      <w:r w:rsidRPr="00631A1E">
        <w:rPr>
          <w:color w:val="CC3399"/>
          <w:sz w:val="32"/>
          <w:szCs w:val="32"/>
        </w:rPr>
        <w:t>то у вас есть и еще один шанс!!!</w:t>
      </w:r>
    </w:p>
    <w:p w:rsidR="00F249E4" w:rsidRDefault="00F249E4" w:rsidP="00981E1E">
      <w:pPr>
        <w:spacing w:line="240" w:lineRule="auto"/>
        <w:jc w:val="center"/>
        <w:rPr>
          <w:color w:val="7030A0"/>
          <w:sz w:val="32"/>
          <w:szCs w:val="32"/>
        </w:rPr>
      </w:pPr>
      <w:r w:rsidRPr="00631A1E">
        <w:rPr>
          <w:b/>
          <w:color w:val="7030A0"/>
          <w:sz w:val="32"/>
          <w:szCs w:val="32"/>
        </w:rPr>
        <w:t xml:space="preserve"> </w:t>
      </w:r>
      <w:r>
        <w:rPr>
          <w:b/>
          <w:color w:val="7030A0"/>
          <w:sz w:val="32"/>
          <w:szCs w:val="32"/>
        </w:rPr>
        <w:t>Из каждых 300 коллективов выиграть в 1 туре может 1 коллектив</w:t>
      </w:r>
      <w:r>
        <w:rPr>
          <w:color w:val="7030A0"/>
          <w:sz w:val="32"/>
          <w:szCs w:val="32"/>
        </w:rPr>
        <w:t>.</w:t>
      </w:r>
    </w:p>
    <w:p w:rsidR="00F249E4" w:rsidRPr="00631A1E" w:rsidRDefault="00F249E4" w:rsidP="00F626D1">
      <w:pPr>
        <w:spacing w:line="240" w:lineRule="auto"/>
        <w:ind w:left="-360" w:right="-299"/>
        <w:jc w:val="center"/>
        <w:rPr>
          <w:color w:val="7030A0"/>
          <w:sz w:val="32"/>
          <w:szCs w:val="32"/>
        </w:rPr>
      </w:pPr>
      <w:r w:rsidRPr="00631A1E">
        <w:rPr>
          <w:color w:val="7030A0"/>
          <w:sz w:val="32"/>
          <w:szCs w:val="32"/>
        </w:rPr>
        <w:t>У нас в базе 60000 коллективов, а это значит, что</w:t>
      </w:r>
      <w:r>
        <w:rPr>
          <w:color w:val="7030A0"/>
          <w:sz w:val="32"/>
          <w:szCs w:val="32"/>
        </w:rPr>
        <w:t xml:space="preserve"> </w:t>
      </w:r>
      <w:r w:rsidRPr="00631A1E">
        <w:rPr>
          <w:b/>
          <w:color w:val="7030A0"/>
          <w:sz w:val="32"/>
          <w:szCs w:val="32"/>
        </w:rPr>
        <w:t>более 200</w:t>
      </w:r>
      <w:r w:rsidRPr="00631A1E">
        <w:rPr>
          <w:color w:val="7030A0"/>
          <w:sz w:val="32"/>
          <w:szCs w:val="32"/>
        </w:rPr>
        <w:t xml:space="preserve"> </w:t>
      </w:r>
      <w:r w:rsidRPr="00631A1E">
        <w:rPr>
          <w:b/>
          <w:color w:val="7030A0"/>
          <w:sz w:val="32"/>
          <w:szCs w:val="32"/>
        </w:rPr>
        <w:t xml:space="preserve">коллективов                                                                                         </w:t>
      </w:r>
      <w:r w:rsidRPr="00631A1E">
        <w:rPr>
          <w:color w:val="7030A0"/>
          <w:sz w:val="32"/>
          <w:szCs w:val="32"/>
        </w:rPr>
        <w:t xml:space="preserve">уже начиная с наших ноябрьских конкурсов в Москве </w:t>
      </w:r>
    </w:p>
    <w:p w:rsidR="00F249E4" w:rsidRPr="00631A1E" w:rsidRDefault="00F249E4" w:rsidP="00981E1E">
      <w:pPr>
        <w:spacing w:line="240" w:lineRule="auto"/>
        <w:jc w:val="center"/>
        <w:rPr>
          <w:color w:val="7030A0"/>
          <w:sz w:val="32"/>
          <w:szCs w:val="32"/>
        </w:rPr>
      </w:pPr>
      <w:r w:rsidRPr="00631A1E">
        <w:rPr>
          <w:color w:val="7030A0"/>
          <w:sz w:val="32"/>
          <w:szCs w:val="32"/>
        </w:rPr>
        <w:t xml:space="preserve">могут </w:t>
      </w:r>
      <w:r>
        <w:rPr>
          <w:color w:val="7030A0"/>
          <w:sz w:val="32"/>
          <w:szCs w:val="32"/>
        </w:rPr>
        <w:t>участвовать</w:t>
      </w:r>
      <w:r w:rsidRPr="00631A1E">
        <w:rPr>
          <w:color w:val="7030A0"/>
          <w:sz w:val="32"/>
          <w:szCs w:val="32"/>
        </w:rPr>
        <w:t xml:space="preserve"> в составе до 30 человек каждый коллектив</w:t>
      </w:r>
    </w:p>
    <w:p w:rsidR="00F249E4" w:rsidRPr="00631A1E" w:rsidRDefault="00F249E4" w:rsidP="00981E1E">
      <w:pPr>
        <w:spacing w:line="240" w:lineRule="auto"/>
        <w:jc w:val="center"/>
        <w:rPr>
          <w:b/>
          <w:color w:val="7030A0"/>
          <w:sz w:val="32"/>
          <w:szCs w:val="32"/>
        </w:rPr>
      </w:pPr>
      <w:r w:rsidRPr="00631A1E">
        <w:rPr>
          <w:b/>
          <w:color w:val="7030A0"/>
          <w:sz w:val="32"/>
          <w:szCs w:val="32"/>
        </w:rPr>
        <w:t>совершенно бесплатно или за половину фестивального взноса</w:t>
      </w:r>
    </w:p>
    <w:p w:rsidR="00F249E4" w:rsidRPr="00631A1E" w:rsidRDefault="00F249E4" w:rsidP="00E3117D">
      <w:pPr>
        <w:spacing w:line="240" w:lineRule="auto"/>
        <w:jc w:val="center"/>
        <w:rPr>
          <w:color w:val="7030A0"/>
          <w:sz w:val="32"/>
          <w:szCs w:val="32"/>
        </w:rPr>
      </w:pPr>
      <w:r w:rsidRPr="00631A1E">
        <w:rPr>
          <w:color w:val="7030A0"/>
          <w:sz w:val="32"/>
          <w:szCs w:val="32"/>
        </w:rPr>
        <w:t>(на ваше усмотрение)!!!</w:t>
      </w:r>
    </w:p>
    <w:p w:rsidR="00F249E4" w:rsidRDefault="00F249E4" w:rsidP="000C53F6">
      <w:pPr>
        <w:jc w:val="both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 xml:space="preserve">             Перевод можно сделать по реквизитам организации или на номер бизнес-карты, которая привязана к расчетному счету организации (карта Сбербанка – отправить по ее номеру могут только владельцы карт Сбербанка). В назначении платежа указываем: Благотворительный взнос для участия в программе «Фестиваль в Москве», коллектив ____________, город ___________.</w:t>
      </w:r>
    </w:p>
    <w:p w:rsidR="00F249E4" w:rsidRDefault="00F249E4" w:rsidP="000C53F6">
      <w:pPr>
        <w:jc w:val="both"/>
        <w:rPr>
          <w:rFonts w:ascii="Arial" w:hAnsi="Arial" w:cs="Arial"/>
          <w:b/>
          <w:color w:val="008000"/>
        </w:rPr>
      </w:pPr>
      <w:r>
        <w:rPr>
          <w:rFonts w:ascii="Arial" w:hAnsi="Arial" w:cs="Arial"/>
          <w:b/>
          <w:color w:val="0000FF"/>
        </w:rPr>
        <w:t xml:space="preserve">   </w:t>
      </w:r>
      <w:r w:rsidRPr="00850319">
        <w:rPr>
          <w:rFonts w:ascii="Arial" w:hAnsi="Arial" w:cs="Arial"/>
          <w:b/>
          <w:color w:val="008000"/>
        </w:rPr>
        <w:t xml:space="preserve">          После получения перевода присваивается порядковый номер коллективу и этот номер, название коллектива и город заносятся в список участников. 01 июля после окончания приема переводов, оргкомитетом проводится онлайн-трансляция жеребьевки (ссылки на трансляцию будут Вам отправлены заранее, трансляция начнется 01 июля в 12.00 по Москве (т.к. есть коллективы, у которых часовой пояс + 9 от московского времени).</w:t>
      </w:r>
    </w:p>
    <w:p w:rsidR="00F249E4" w:rsidRDefault="00F249E4" w:rsidP="000C53F6">
      <w:pPr>
        <w:jc w:val="both"/>
        <w:rPr>
          <w:rFonts w:ascii="Arial" w:hAnsi="Arial" w:cs="Arial"/>
          <w:b/>
          <w:color w:val="FF6600"/>
        </w:rPr>
      </w:pPr>
      <w:r>
        <w:rPr>
          <w:rFonts w:ascii="Arial" w:hAnsi="Arial" w:cs="Arial"/>
          <w:b/>
          <w:color w:val="FF6600"/>
        </w:rPr>
        <w:t xml:space="preserve">          Так как планируется большое количество участников с целью максимальной прозрачности, минимального времени проведения и удобства процесс жеребьевки будет выглядеть приблизительно так:</w:t>
      </w:r>
    </w:p>
    <w:p w:rsidR="00F249E4" w:rsidRPr="00C37C37" w:rsidRDefault="00F249E4" w:rsidP="007772EE">
      <w:pPr>
        <w:jc w:val="both"/>
        <w:rPr>
          <w:rFonts w:ascii="Arial" w:hAnsi="Arial" w:cs="Arial"/>
          <w:b/>
          <w:color w:val="FF6600"/>
        </w:rPr>
      </w:pPr>
      <w:r>
        <w:rPr>
          <w:rFonts w:ascii="Arial" w:hAnsi="Arial" w:cs="Arial"/>
          <w:b/>
          <w:color w:val="FF6600"/>
        </w:rPr>
        <w:t xml:space="preserve">          На стол ставится ноутбук с включенной программой генерации чисел, на камеру показывается список коллективов с присвоенными порядковыми номерами – первый лист и последний лист. Затем в генератор вбивается количество участников и количество победителей, которым должна достаться выиграшная возможность поездки в Москву, затем генератор генерирует случайные числа, в соответствии с этими номерами организаторы объявляют название коллективов и их города по списку и показывают на камеру, что выпавший номер действительно соответствует названному коллективу и его городу.</w:t>
      </w:r>
    </w:p>
    <w:p w:rsidR="00F249E4" w:rsidRDefault="00F249E4" w:rsidP="007F2754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  <w:r w:rsidRPr="00BF24DC">
        <w:rPr>
          <w:rFonts w:ascii="Arial" w:hAnsi="Arial" w:cs="Arial"/>
          <w:color w:val="000000"/>
          <w:sz w:val="28"/>
          <w:szCs w:val="28"/>
        </w:rPr>
        <w:t>Пере</w:t>
      </w:r>
      <w:r>
        <w:rPr>
          <w:rFonts w:ascii="Arial" w:hAnsi="Arial" w:cs="Arial"/>
          <w:color w:val="000000"/>
          <w:sz w:val="28"/>
          <w:szCs w:val="28"/>
        </w:rPr>
        <w:t>воды можно осуществить:</w:t>
      </w:r>
    </w:p>
    <w:p w:rsidR="00F249E4" w:rsidRPr="000C53F6" w:rsidRDefault="00F249E4" w:rsidP="007F2754">
      <w:pPr>
        <w:spacing w:line="240" w:lineRule="auto"/>
        <w:rPr>
          <w:rFonts w:ascii="Arial" w:hAnsi="Arial" w:cs="Arial"/>
          <w:color w:val="000000"/>
          <w:sz w:val="4"/>
          <w:szCs w:val="4"/>
        </w:rPr>
      </w:pPr>
    </w:p>
    <w:p w:rsidR="00F249E4" w:rsidRPr="00BF24DC" w:rsidRDefault="00F249E4" w:rsidP="007F2754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1. Через онлайн переводы с Вашего телефона по реквизитам организации:</w:t>
      </w:r>
    </w:p>
    <w:p w:rsidR="00F249E4" w:rsidRDefault="00F249E4" w:rsidP="007F2754">
      <w:pPr>
        <w:spacing w:line="240" w:lineRule="auto"/>
        <w:ind w:right="-1093"/>
        <w:rPr>
          <w:sz w:val="28"/>
          <w:szCs w:val="28"/>
        </w:rPr>
      </w:pPr>
      <w:r>
        <w:rPr>
          <w:sz w:val="28"/>
          <w:szCs w:val="28"/>
        </w:rPr>
        <w:t>НО Фонд «Содружество»</w:t>
      </w:r>
    </w:p>
    <w:p w:rsidR="00F249E4" w:rsidRDefault="00F249E4" w:rsidP="007F275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ПАО Сбербанк, ИНН  </w:t>
      </w:r>
      <w:r w:rsidRPr="000C53F6">
        <w:rPr>
          <w:b/>
          <w:bCs/>
          <w:sz w:val="28"/>
          <w:szCs w:val="28"/>
        </w:rPr>
        <w:t>771 539 92 41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КПП </w:t>
      </w:r>
      <w:r w:rsidRPr="000C53F6">
        <w:rPr>
          <w:b/>
          <w:sz w:val="28"/>
          <w:szCs w:val="28"/>
        </w:rPr>
        <w:t>771 501 001</w:t>
      </w:r>
      <w:r>
        <w:rPr>
          <w:sz w:val="28"/>
          <w:szCs w:val="28"/>
        </w:rPr>
        <w:t xml:space="preserve">, БИК </w:t>
      </w:r>
      <w:r w:rsidRPr="000C53F6">
        <w:rPr>
          <w:b/>
          <w:sz w:val="28"/>
          <w:szCs w:val="28"/>
        </w:rPr>
        <w:t xml:space="preserve">044525225 </w:t>
      </w:r>
    </w:p>
    <w:p w:rsidR="00F249E4" w:rsidRPr="000C53F6" w:rsidRDefault="00F249E4" w:rsidP="007F2754">
      <w:pPr>
        <w:spacing w:line="240" w:lineRule="auto"/>
        <w:rPr>
          <w:b/>
          <w:sz w:val="28"/>
          <w:szCs w:val="28"/>
        </w:rPr>
      </w:pPr>
      <w:r>
        <w:rPr>
          <w:bCs/>
          <w:sz w:val="28"/>
          <w:szCs w:val="28"/>
        </w:rPr>
        <w:t>Расч.счет:</w:t>
      </w:r>
      <w:r>
        <w:rPr>
          <w:sz w:val="28"/>
          <w:szCs w:val="28"/>
        </w:rPr>
        <w:t xml:space="preserve"> №  </w:t>
      </w:r>
      <w:r w:rsidRPr="000C53F6">
        <w:rPr>
          <w:b/>
          <w:bCs/>
          <w:sz w:val="28"/>
          <w:szCs w:val="28"/>
        </w:rPr>
        <w:t>407 038 101 380 5000 1105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Корр.счет:№  </w:t>
      </w:r>
      <w:r w:rsidRPr="000C53F6">
        <w:rPr>
          <w:b/>
          <w:sz w:val="28"/>
          <w:szCs w:val="28"/>
        </w:rPr>
        <w:t>301 018 104 000 0000 0225</w:t>
      </w:r>
      <w:r>
        <w:rPr>
          <w:sz w:val="28"/>
          <w:szCs w:val="28"/>
        </w:rPr>
        <w:t xml:space="preserve">    </w:t>
      </w:r>
    </w:p>
    <w:p w:rsidR="00F249E4" w:rsidRPr="007F2754" w:rsidRDefault="00F249E4" w:rsidP="000C53F6">
      <w:pPr>
        <w:rPr>
          <w:rFonts w:ascii="Arial" w:hAnsi="Arial" w:cs="Arial"/>
          <w:b/>
          <w:color w:val="0000FF"/>
          <w:sz w:val="4"/>
          <w:szCs w:val="4"/>
        </w:rPr>
      </w:pPr>
    </w:p>
    <w:p w:rsidR="00F249E4" w:rsidRDefault="00F249E4" w:rsidP="000C53F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2. Через онлайн переводы с Вашего телефона на бизнес-карту, которая привязана к расчетному счету организации (возможность действительна только для владельцев карт Сбербанка): 4274 9910 0796 4134</w:t>
      </w:r>
    </w:p>
    <w:p w:rsidR="00F249E4" w:rsidRDefault="00F249E4" w:rsidP="000C53F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3. Так же возможно заполнить квитанцию (прикреплена к письму) и сделать перевод придя в одно из отделений Вашего банка.</w:t>
      </w:r>
    </w:p>
    <w:p w:rsidR="00F249E4" w:rsidRPr="00C37C37" w:rsidRDefault="00F249E4" w:rsidP="000C53F6">
      <w:pPr>
        <w:rPr>
          <w:rFonts w:ascii="Arial" w:hAnsi="Arial" w:cs="Arial"/>
          <w:color w:val="000000"/>
          <w:sz w:val="4"/>
          <w:szCs w:val="4"/>
        </w:rPr>
      </w:pPr>
    </w:p>
    <w:p w:rsidR="00F249E4" w:rsidRDefault="00F249E4" w:rsidP="003A6A2B">
      <w:pPr>
        <w:rPr>
          <w:rFonts w:ascii="Arial" w:hAnsi="Arial" w:cs="Arial"/>
          <w:color w:val="0000FF"/>
          <w:sz w:val="28"/>
          <w:szCs w:val="28"/>
        </w:rPr>
      </w:pPr>
      <w:r w:rsidRPr="00776085">
        <w:rPr>
          <w:rFonts w:ascii="Arial" w:hAnsi="Arial" w:cs="Arial"/>
          <w:color w:val="0000FF"/>
          <w:sz w:val="28"/>
          <w:szCs w:val="28"/>
        </w:rPr>
        <w:t>Перед отправкой переводов, обязательно, сверьте номер карты с номером</w:t>
      </w:r>
      <w:r>
        <w:rPr>
          <w:rFonts w:ascii="Arial" w:hAnsi="Arial" w:cs="Arial"/>
          <w:color w:val="0000FF"/>
          <w:sz w:val="28"/>
          <w:szCs w:val="28"/>
        </w:rPr>
        <w:t xml:space="preserve"> карты</w:t>
      </w:r>
      <w:r w:rsidRPr="00776085">
        <w:rPr>
          <w:rFonts w:ascii="Arial" w:hAnsi="Arial" w:cs="Arial"/>
          <w:color w:val="0000FF"/>
          <w:sz w:val="28"/>
          <w:szCs w:val="28"/>
        </w:rPr>
        <w:t xml:space="preserve">, указанным на </w:t>
      </w:r>
      <w:r>
        <w:rPr>
          <w:rFonts w:ascii="Arial" w:hAnsi="Arial" w:cs="Arial"/>
          <w:color w:val="0000FF"/>
          <w:sz w:val="28"/>
          <w:szCs w:val="28"/>
        </w:rPr>
        <w:t xml:space="preserve">нашем постоянном сайте: </w:t>
      </w:r>
      <w:hyperlink r:id="rId8" w:history="1">
        <w:r w:rsidRPr="008252C5">
          <w:rPr>
            <w:rStyle w:val="Hyperlink"/>
            <w:rFonts w:ascii="Arial" w:hAnsi="Arial" w:cs="Arial"/>
            <w:sz w:val="28"/>
            <w:szCs w:val="28"/>
            <w:lang w:val="en-US"/>
          </w:rPr>
          <w:t>www</w:t>
        </w:r>
        <w:r w:rsidRPr="008252C5">
          <w:rPr>
            <w:rStyle w:val="Hyperlink"/>
            <w:rFonts w:ascii="Arial" w:hAnsi="Arial" w:cs="Arial"/>
            <w:sz w:val="28"/>
            <w:szCs w:val="28"/>
          </w:rPr>
          <w:t>.единствороссии.рф</w:t>
        </w:r>
      </w:hyperlink>
    </w:p>
    <w:p w:rsidR="00F249E4" w:rsidRDefault="00F249E4" w:rsidP="003A6A2B">
      <w:pPr>
        <w:rPr>
          <w:rFonts w:ascii="Arial" w:hAnsi="Arial" w:cs="Arial"/>
          <w:color w:val="0000FF"/>
          <w:sz w:val="28"/>
          <w:szCs w:val="28"/>
        </w:rPr>
      </w:pPr>
      <w:r w:rsidRPr="00776085">
        <w:rPr>
          <w:rFonts w:ascii="Arial" w:hAnsi="Arial" w:cs="Arial"/>
          <w:color w:val="0000FF"/>
          <w:sz w:val="28"/>
          <w:szCs w:val="28"/>
        </w:rPr>
        <w:t xml:space="preserve"> (чтобы перевод был отправлен на </w:t>
      </w:r>
      <w:r>
        <w:rPr>
          <w:rFonts w:ascii="Arial" w:hAnsi="Arial" w:cs="Arial"/>
          <w:color w:val="0000FF"/>
          <w:sz w:val="28"/>
          <w:szCs w:val="28"/>
        </w:rPr>
        <w:t>действительную</w:t>
      </w:r>
      <w:r w:rsidRPr="00776085">
        <w:rPr>
          <w:rFonts w:ascii="Arial" w:hAnsi="Arial" w:cs="Arial"/>
          <w:color w:val="0000FF"/>
          <w:sz w:val="28"/>
          <w:szCs w:val="28"/>
        </w:rPr>
        <w:t xml:space="preserve"> карту</w:t>
      </w:r>
      <w:r>
        <w:rPr>
          <w:rFonts w:ascii="Arial" w:hAnsi="Arial" w:cs="Arial"/>
          <w:color w:val="0000FF"/>
          <w:sz w:val="28"/>
          <w:szCs w:val="28"/>
        </w:rPr>
        <w:t xml:space="preserve"> и для восприпятствия мошенникам, которые могут появиться)</w:t>
      </w:r>
      <w:r w:rsidRPr="00776085">
        <w:rPr>
          <w:rFonts w:ascii="Arial" w:hAnsi="Arial" w:cs="Arial"/>
          <w:color w:val="0000FF"/>
          <w:sz w:val="28"/>
          <w:szCs w:val="28"/>
        </w:rPr>
        <w:t xml:space="preserve"> </w:t>
      </w:r>
    </w:p>
    <w:p w:rsidR="00F249E4" w:rsidRPr="00C37C37" w:rsidRDefault="00F249E4" w:rsidP="003A6A2B">
      <w:pPr>
        <w:rPr>
          <w:rFonts w:ascii="Arial" w:hAnsi="Arial" w:cs="Arial"/>
          <w:color w:val="0000FF"/>
          <w:sz w:val="24"/>
          <w:szCs w:val="24"/>
        </w:rPr>
      </w:pPr>
      <w:r w:rsidRPr="00C37C37">
        <w:rPr>
          <w:rFonts w:ascii="Arial" w:hAnsi="Arial" w:cs="Arial"/>
          <w:color w:val="0000FF"/>
          <w:sz w:val="24"/>
          <w:szCs w:val="24"/>
        </w:rPr>
        <w:t>Если Вы увидите разночтения в номерах карты – просим связаться с нами!</w:t>
      </w:r>
    </w:p>
    <w:sectPr w:rsidR="00F249E4" w:rsidRPr="00C37C37" w:rsidSect="00981E1E">
      <w:pgSz w:w="11906" w:h="16838"/>
      <w:pgMar w:top="360" w:right="991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21058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66EF0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23647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7088B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5C68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9628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3273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847C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347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6421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3A2"/>
    <w:rsid w:val="000710EC"/>
    <w:rsid w:val="000C53F6"/>
    <w:rsid w:val="001B2010"/>
    <w:rsid w:val="002F3AD1"/>
    <w:rsid w:val="003613DA"/>
    <w:rsid w:val="00373A40"/>
    <w:rsid w:val="003A6A2B"/>
    <w:rsid w:val="00405B0F"/>
    <w:rsid w:val="00462943"/>
    <w:rsid w:val="005313A2"/>
    <w:rsid w:val="005A099F"/>
    <w:rsid w:val="00631A1E"/>
    <w:rsid w:val="006550AB"/>
    <w:rsid w:val="00676740"/>
    <w:rsid w:val="006B1029"/>
    <w:rsid w:val="00776085"/>
    <w:rsid w:val="007772EE"/>
    <w:rsid w:val="00797192"/>
    <w:rsid w:val="007A6F61"/>
    <w:rsid w:val="007D6E93"/>
    <w:rsid w:val="007F2754"/>
    <w:rsid w:val="008252C5"/>
    <w:rsid w:val="008260C3"/>
    <w:rsid w:val="0084287B"/>
    <w:rsid w:val="00850319"/>
    <w:rsid w:val="00880A82"/>
    <w:rsid w:val="00981E1E"/>
    <w:rsid w:val="00A64E67"/>
    <w:rsid w:val="00A93E72"/>
    <w:rsid w:val="00B45B04"/>
    <w:rsid w:val="00BC00B6"/>
    <w:rsid w:val="00BC599F"/>
    <w:rsid w:val="00BF24DC"/>
    <w:rsid w:val="00C1607D"/>
    <w:rsid w:val="00C37C37"/>
    <w:rsid w:val="00CE36E3"/>
    <w:rsid w:val="00D31E89"/>
    <w:rsid w:val="00D75AFD"/>
    <w:rsid w:val="00D86663"/>
    <w:rsid w:val="00DD6314"/>
    <w:rsid w:val="00E3117D"/>
    <w:rsid w:val="00EA00B7"/>
    <w:rsid w:val="00F249E4"/>
    <w:rsid w:val="00F626D1"/>
    <w:rsid w:val="00F870BE"/>
    <w:rsid w:val="00F8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E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B201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7;&#1076;&#1080;&#1085;&#1089;&#1090;&#1074;&#1086;&#1088;&#1086;&#1089;&#1089;&#1080;&#1080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67</TotalTime>
  <Pages>3</Pages>
  <Words>649</Words>
  <Characters>3703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н  и  м  а  н  и  е  </dc:title>
  <dc:subject/>
  <dc:creator>Sony</dc:creator>
  <cp:keywords/>
  <dc:description/>
  <cp:lastModifiedBy>Зинаида Ивановна</cp:lastModifiedBy>
  <cp:revision>24</cp:revision>
  <dcterms:created xsi:type="dcterms:W3CDTF">2020-05-19T14:19:00Z</dcterms:created>
  <dcterms:modified xsi:type="dcterms:W3CDTF">2020-05-21T12:01:00Z</dcterms:modified>
</cp:coreProperties>
</file>